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A2F1" w14:textId="2CE37576" w:rsidR="006C7118" w:rsidRPr="00F25D80" w:rsidRDefault="001670BB" w:rsidP="006C7118">
      <w:pPr>
        <w:pStyle w:val="berschrift2"/>
        <w:spacing w:before="360"/>
        <w:jc w:val="center"/>
        <w:rPr>
          <w:rFonts w:cs="Arial"/>
          <w:sz w:val="30"/>
          <w:szCs w:val="30"/>
        </w:rPr>
      </w:pPr>
      <w:r>
        <w:rPr>
          <w:noProof/>
        </w:rPr>
        <w:drawing>
          <wp:anchor distT="0" distB="0" distL="114300" distR="114300" simplePos="0" relativeHeight="251662848" behindDoc="0" locked="0" layoutInCell="1" allowOverlap="1" wp14:anchorId="0F84FBBB" wp14:editId="433B3937">
            <wp:simplePos x="0" y="0"/>
            <wp:positionH relativeFrom="column">
              <wp:posOffset>5499735</wp:posOffset>
            </wp:positionH>
            <wp:positionV relativeFrom="paragraph">
              <wp:posOffset>-777875</wp:posOffset>
            </wp:positionV>
            <wp:extent cx="676275" cy="783590"/>
            <wp:effectExtent l="0" t="0" r="9525"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676275" cy="783590"/>
                    </a:xfrm>
                    <a:prstGeom prst="rect">
                      <a:avLst/>
                    </a:prstGeom>
                  </pic:spPr>
                </pic:pic>
              </a:graphicData>
            </a:graphic>
            <wp14:sizeRelH relativeFrom="page">
              <wp14:pctWidth>0</wp14:pctWidth>
            </wp14:sizeRelH>
            <wp14:sizeRelV relativeFrom="page">
              <wp14:pctHeight>0</wp14:pctHeight>
            </wp14:sizeRelV>
          </wp:anchor>
        </w:drawing>
      </w:r>
      <w:r w:rsidR="006C7118" w:rsidRPr="00F25D80">
        <w:rPr>
          <w:rFonts w:cs="Arial"/>
          <w:sz w:val="30"/>
          <w:szCs w:val="30"/>
        </w:rPr>
        <w:t>Antrag auf Bescheinigung</w:t>
      </w:r>
    </w:p>
    <w:p w14:paraId="0815D4D7" w14:textId="6FAE266D"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1032F5B9"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27DB8E01"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48292EA5"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bl>
    <w:p w14:paraId="1E2FF75F" w14:textId="27BBB2B4"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37246F">
        <w:rPr>
          <w:b/>
          <w:lang w:val="de-DE"/>
        </w:rPr>
        <w:fldChar w:fldCharType="begin">
          <w:ffData>
            <w:name w:val="Dropdown1"/>
            <w:enabled/>
            <w:calcOnExit w:val="0"/>
            <w:ddList>
              <w:listEntry w:val=" "/>
              <w:listEntry w:val="3"/>
              <w:listEntry w:val="5"/>
              <w:listEntry w:val="6"/>
            </w:ddList>
          </w:ffData>
        </w:fldChar>
      </w:r>
      <w:bookmarkStart w:id="9" w:name="Dropdown1"/>
      <w:r w:rsidR="0037246F">
        <w:rPr>
          <w:b/>
          <w:lang w:val="de-DE"/>
        </w:rPr>
        <w:instrText xml:space="preserve"> FORMDROPDOWN </w:instrText>
      </w:r>
      <w:r w:rsidR="00816BC2">
        <w:rPr>
          <w:b/>
          <w:lang w:val="de-DE"/>
        </w:rPr>
      </w:r>
      <w:r w:rsidR="00816BC2">
        <w:rPr>
          <w:b/>
          <w:lang w:val="de-DE"/>
        </w:rPr>
        <w:fldChar w:fldCharType="separate"/>
      </w:r>
      <w:r w:rsidR="0037246F">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77777777" w:rsidR="00745239" w:rsidRPr="00302D03" w:rsidRDefault="00410851"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ddList>
                </w:ffData>
              </w:fldChar>
            </w:r>
            <w:bookmarkStart w:id="10" w:name="Dropdown2"/>
            <w:r>
              <w:rPr>
                <w:b/>
                <w:bCs/>
                <w:iCs/>
                <w:lang w:val="de-DE"/>
              </w:rPr>
              <w:instrText xml:space="preserve"> FORMDROPDOWN </w:instrText>
            </w:r>
            <w:r w:rsidR="00816BC2">
              <w:rPr>
                <w:b/>
                <w:bCs/>
                <w:iCs/>
                <w:lang w:val="de-DE"/>
              </w:rPr>
            </w:r>
            <w:r w:rsidR="00816BC2">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816BC2">
              <w:rPr>
                <w:b/>
                <w:bCs/>
                <w:iCs/>
                <w:lang w:val="de-DE"/>
              </w:rPr>
            </w:r>
            <w:r w:rsidR="00816BC2">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851" w:type="dxa"/>
        <w:tblCellMar>
          <w:left w:w="70" w:type="dxa"/>
          <w:right w:w="70" w:type="dxa"/>
        </w:tblCellMar>
        <w:tblLook w:val="0000" w:firstRow="0" w:lastRow="0" w:firstColumn="0" w:lastColumn="0" w:noHBand="0" w:noVBand="0"/>
      </w:tblPr>
      <w:tblGrid>
        <w:gridCol w:w="637"/>
        <w:gridCol w:w="2977"/>
        <w:gridCol w:w="1701"/>
        <w:gridCol w:w="4536"/>
      </w:tblGrid>
      <w:tr w:rsidR="00745239" w14:paraId="37BBECB0" w14:textId="77777777" w:rsidTr="001E2CD0">
        <w:trPr>
          <w:trHeight w:val="454"/>
        </w:trPr>
        <w:tc>
          <w:tcPr>
            <w:tcW w:w="637" w:type="dxa"/>
            <w:vAlign w:val="center"/>
          </w:tcPr>
          <w:p w14:paraId="41200B1B" w14:textId="77777777" w:rsidR="00745239" w:rsidRDefault="00745239">
            <w:pPr>
              <w:rPr>
                <w:lang w:val="de-DE"/>
              </w:rPr>
            </w:pPr>
            <w:r>
              <w:rPr>
                <w:lang w:val="de-DE"/>
              </w:rPr>
              <w:t>Nr.:</w:t>
            </w:r>
          </w:p>
        </w:tc>
        <w:tc>
          <w:tcPr>
            <w:tcW w:w="2977" w:type="dxa"/>
            <w:tcBorders>
              <w:bottom w:val="single" w:sz="4" w:space="0" w:color="auto"/>
            </w:tcBorders>
            <w:vAlign w:val="center"/>
          </w:tcPr>
          <w:p w14:paraId="0556F416" w14:textId="77777777" w:rsidR="00745239" w:rsidRPr="00302D03" w:rsidRDefault="00CA60C5" w:rsidP="00960E3B">
            <w:pPr>
              <w:rPr>
                <w:b/>
                <w:bCs/>
                <w:iCs/>
                <w:lang w:val="de-DE"/>
              </w:rPr>
            </w:pPr>
            <w:r>
              <w:rPr>
                <w:b/>
                <w:bCs/>
                <w:iCs/>
                <w:lang w:val="de-DE"/>
              </w:rPr>
              <w:fldChar w:fldCharType="begin">
                <w:ffData>
                  <w:name w:val="Dropdown4"/>
                  <w:enabled/>
                  <w:calcOnExit w:val="0"/>
                  <w:ddList>
                    <w:listEntry w:val="               "/>
                    <w:listEntry w:val="C.3 DP 1"/>
                    <w:listEntry w:val="C.4 DP 2"/>
                    <w:listEntry w:val="C.5 DP 3"/>
                    <w:listEntry w:val="C.6A PP 1"/>
                    <w:listEntry w:val="C.6B PP 2"/>
                    <w:listEntry w:val="C.6C SM 1"/>
                    <w:listEntry w:val="C.7 NPA Service Pistol B"/>
                    <w:listEntry w:val="C.9.1 Revolver 1500"/>
                    <w:listEntry w:val="C.9.2 Pistol 1500"/>
                    <w:listEntry w:val="C.10 SAR 1"/>
                    <w:listEntry w:val="C.11 SAR 2"/>
                    <w:listEntry w:val="C.12 DR 1"/>
                    <w:listEntry w:val="C.13 SP"/>
                    <w:listEntry w:val="C.15 DKS 1"/>
                    <w:listEntry w:val="D.2 SG 1"/>
                    <w:listEntry w:val="D.6 DG 1"/>
                    <w:listEntry w:val="D.10 .30M1"/>
                    <w:listEntry w:val="D.11 ZG 1"/>
                    <w:listEntry w:val="D.12 ZG 2"/>
                    <w:listEntry w:val="D.13 ZG 3"/>
                    <w:listEntry w:val="D.14 ZG 4"/>
                    <w:listEntry w:val="D.17 RF 1"/>
                    <w:listEntry w:val="D.17 SF 1"/>
                    <w:listEntry w:val="D.22 DKS 2"/>
                  </w:ddList>
                </w:ffData>
              </w:fldChar>
            </w:r>
            <w:bookmarkStart w:id="12" w:name="Dropdown4"/>
            <w:r>
              <w:rPr>
                <w:b/>
                <w:bCs/>
                <w:iCs/>
                <w:lang w:val="de-DE"/>
              </w:rPr>
              <w:instrText xml:space="preserve"> FORMDROPDOWN </w:instrText>
            </w:r>
            <w:r w:rsidR="00816BC2">
              <w:rPr>
                <w:b/>
                <w:bCs/>
                <w:iCs/>
                <w:lang w:val="de-DE"/>
              </w:rPr>
            </w:r>
            <w:r w:rsidR="00816BC2">
              <w:rPr>
                <w:b/>
                <w:bCs/>
                <w:iCs/>
                <w:lang w:val="de-DE"/>
              </w:rPr>
              <w:fldChar w:fldCharType="separate"/>
            </w:r>
            <w:r>
              <w:rPr>
                <w:b/>
                <w:bCs/>
                <w:iCs/>
                <w:lang w:val="de-DE"/>
              </w:rPr>
              <w:fldChar w:fldCharType="end"/>
            </w:r>
            <w:bookmarkEnd w:id="12"/>
            <w:r w:rsidR="002273E3">
              <w:rPr>
                <w:b/>
                <w:bCs/>
                <w:iCs/>
                <w:lang w:val="de-DE"/>
              </w:rPr>
              <w:t xml:space="preserve">  </w:t>
            </w:r>
            <w:r w:rsidR="002B709B">
              <w:rPr>
                <w:b/>
                <w:bCs/>
                <w:iCs/>
                <w:lang w:val="de-DE"/>
              </w:rPr>
              <w:t xml:space="preserve">                 </w:t>
            </w:r>
          </w:p>
        </w:tc>
        <w:tc>
          <w:tcPr>
            <w:tcW w:w="1701" w:type="dxa"/>
            <w:vAlign w:val="center"/>
          </w:tcPr>
          <w:p w14:paraId="73DEAB55" w14:textId="77777777" w:rsidR="00745239" w:rsidRDefault="00745239">
            <w:pPr>
              <w:ind w:right="79"/>
              <w:jc w:val="right"/>
              <w:rPr>
                <w:lang w:val="de-DE"/>
              </w:rPr>
            </w:pPr>
            <w:r>
              <w:rPr>
                <w:lang w:val="de-DE"/>
              </w:rPr>
              <w:t>Bezeichnung:</w:t>
            </w:r>
          </w:p>
        </w:tc>
        <w:tc>
          <w:tcPr>
            <w:tcW w:w="4536" w:type="dxa"/>
            <w:tcBorders>
              <w:bottom w:val="single" w:sz="4" w:space="0" w:color="auto"/>
            </w:tcBorders>
            <w:vAlign w:val="center"/>
          </w:tcPr>
          <w:p w14:paraId="405FD6B0" w14:textId="77777777" w:rsidR="00745239" w:rsidRPr="00302D03" w:rsidRDefault="00CA60C5">
            <w:pPr>
              <w:rPr>
                <w:b/>
                <w:bCs/>
                <w:iCs/>
                <w:lang w:val="de-DE"/>
              </w:rPr>
            </w:pPr>
            <w:r>
              <w:rPr>
                <w:b/>
                <w:bCs/>
                <w:iCs/>
                <w:lang w:val="de-DE"/>
              </w:rPr>
              <w:fldChar w:fldCharType="begin">
                <w:ffData>
                  <w:name w:val="Dropdown5"/>
                  <w:enabled/>
                  <w:calcOnExit w:val="0"/>
                  <w:ddList>
                    <w:listEntry w:val="               "/>
                    <w:listEntry w:val="C.3 Dienstpistole 1 (DP 1)"/>
                    <w:listEntry w:val="C.4 Dienstpistole 2 (DP 2)"/>
                    <w:listEntry w:val="C.5 Dienstpistole 3 (DP 3)"/>
                    <w:listEntry w:val="C.6A Police Pistol 1 (PP 1)"/>
                    <w:listEntry w:val="C.6B Police Pistol 2 (PP 2)"/>
                    <w:listEntry w:val="C.6C Supermagnum (SM 1)"/>
                    <w:listEntry w:val="C.7 NPA Service Pistol B (NPA)"/>
                    <w:listEntry w:val="C.9.1 Revolver 1500"/>
                    <w:listEntry w:val="C.9.2 Pistol 1500"/>
                    <w:listEntry w:val="C.10 Single Action Revolver 1 (SAR 1)"/>
                    <w:listEntry w:val="C.11 Single Action Revolver 2 (SAR 2)"/>
                    <w:listEntry w:val="C.12 Dienstrevolver 1 (DR 1)"/>
                    <w:listEntry w:val="C.13 Sportpistole (SP)"/>
                    <w:listEntry w:val="C.15 Dynamische Kleinkaliberschießen 1 (DKS 1)"/>
                    <w:listEntry w:val="D.2 Standrdgewehr 1 (SG 1)"/>
                    <w:listEntry w:val="D.6 Dienstgewehr 1 DG 1)"/>
                    <w:listEntry w:val="D.10 .30 M1 Carbine"/>
                    <w:listEntry w:val="D.11 Zielfernrohrgewehr 1 (ZG 1)"/>
                    <w:listEntry w:val="D.12 Zielfernrohrgewehr 2 (ZG 2)"/>
                    <w:listEntry w:val="D.13 Zielfernrohrgewehr 3 (ZG 3)"/>
                    <w:listEntry w:val="D.14 Zielfernrohrgewehr 4 (ZG 4)"/>
                    <w:listEntry w:val="D.17 Repetierflinte 1 (RF 1)"/>
                    <w:listEntry w:val="D.17 Selbstladeflinte 1 (SF 1)"/>
                    <w:listEntry w:val="D.22 Dynamisches Kleinkaliberschießen (DKS 2)"/>
                  </w:ddList>
                </w:ffData>
              </w:fldChar>
            </w:r>
            <w:bookmarkStart w:id="13" w:name="Dropdown5"/>
            <w:r>
              <w:rPr>
                <w:b/>
                <w:bCs/>
                <w:iCs/>
                <w:lang w:val="de-DE"/>
              </w:rPr>
              <w:instrText xml:space="preserve"> FORMDROPDOWN </w:instrText>
            </w:r>
            <w:r w:rsidR="00816BC2">
              <w:rPr>
                <w:b/>
                <w:bCs/>
                <w:iCs/>
                <w:lang w:val="de-DE"/>
              </w:rPr>
            </w:r>
            <w:r w:rsidR="00816BC2">
              <w:rPr>
                <w:b/>
                <w:bCs/>
                <w:iCs/>
                <w:lang w:val="de-DE"/>
              </w:rPr>
              <w:fldChar w:fldCharType="separate"/>
            </w:r>
            <w:r>
              <w:rPr>
                <w:b/>
                <w:bCs/>
                <w:iCs/>
                <w:lang w:val="de-DE"/>
              </w:rPr>
              <w:fldChar w:fldCharType="end"/>
            </w:r>
            <w:bookmarkEnd w:id="13"/>
            <w:r w:rsidR="002273E3">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39DC8D33"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7728" behindDoc="0" locked="0" layoutInCell="1" allowOverlap="1" wp14:anchorId="6CA72A08" wp14:editId="640477E1">
                <wp:simplePos x="0" y="0"/>
                <wp:positionH relativeFrom="column">
                  <wp:posOffset>17780</wp:posOffset>
                </wp:positionH>
                <wp:positionV relativeFrom="paragraph">
                  <wp:posOffset>19050</wp:posOffset>
                </wp:positionV>
                <wp:extent cx="149860" cy="147320"/>
                <wp:effectExtent l="0" t="0" r="2540" b="508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A4206" id="Rectangle 6" o:spid="_x0000_s1026" style="position:absolute;margin-left:1.4pt;margin-top:1.5pt;width:11.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"/>
            </w:pict>
          </mc:Fallback>
        </mc:AlternateContent>
      </w:r>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4" w:name="Dropdown6"/>
      <w:r w:rsidR="00EC7BD0" w:rsidRPr="00237A21">
        <w:rPr>
          <w:b/>
          <w:bCs/>
          <w:iCs/>
          <w:lang w:val="de-DE"/>
        </w:rPr>
        <w:instrText xml:space="preserve"> FORMDROPDOWN </w:instrText>
      </w:r>
      <w:r w:rsidR="00816BC2">
        <w:rPr>
          <w:b/>
          <w:bCs/>
          <w:iCs/>
          <w:lang w:val="de-DE"/>
        </w:rPr>
      </w:r>
      <w:r w:rsidR="00816BC2">
        <w:rPr>
          <w:b/>
          <w:bCs/>
          <w:iCs/>
          <w:lang w:val="de-DE"/>
        </w:rPr>
        <w:fldChar w:fldCharType="separate"/>
      </w:r>
      <w:r w:rsidR="00EC7BD0" w:rsidRPr="00237A21">
        <w:rPr>
          <w:b/>
          <w:bCs/>
          <w:iCs/>
          <w:lang w:val="de-DE"/>
        </w:rPr>
        <w:fldChar w:fldCharType="end"/>
      </w:r>
      <w:bookmarkEnd w:id="14"/>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23B9D87C"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9776" behindDoc="0" locked="0" layoutInCell="1" allowOverlap="1" wp14:anchorId="1A77E010" wp14:editId="03DB79D1">
                <wp:simplePos x="0" y="0"/>
                <wp:positionH relativeFrom="column">
                  <wp:posOffset>19685</wp:posOffset>
                </wp:positionH>
                <wp:positionV relativeFrom="paragraph">
                  <wp:posOffset>6350</wp:posOffset>
                </wp:positionV>
                <wp:extent cx="149860" cy="147320"/>
                <wp:effectExtent l="0" t="0" r="2540" b="508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18579" id="Rectangle 8" o:spid="_x0000_s1026" style="position:absolute;margin-left:1.55pt;margin-top:.5pt;width:11.8pt;height: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wEIQIAADw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"/>
            </w:pict>
          </mc:Fallback>
        </mc:AlternateContent>
      </w:r>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5" w:name="Dropdown7"/>
      <w:r w:rsidR="00EC7BD0">
        <w:rPr>
          <w:b/>
          <w:bCs/>
          <w:iCs/>
          <w:lang w:val="de-DE"/>
        </w:rPr>
        <w:instrText xml:space="preserve"> FORMDROPDOWN </w:instrText>
      </w:r>
      <w:r w:rsidR="00816BC2">
        <w:rPr>
          <w:b/>
          <w:bCs/>
          <w:iCs/>
          <w:lang w:val="de-DE"/>
        </w:rPr>
      </w:r>
      <w:r w:rsidR="00816BC2">
        <w:rPr>
          <w:b/>
          <w:bCs/>
          <w:iCs/>
          <w:lang w:val="de-DE"/>
        </w:rPr>
        <w:fldChar w:fldCharType="separate"/>
      </w:r>
      <w:r w:rsidR="00EC7BD0">
        <w:rPr>
          <w:b/>
          <w:bCs/>
          <w:iCs/>
          <w:lang w:val="de-DE"/>
        </w:rPr>
        <w:fldChar w:fldCharType="end"/>
      </w:r>
      <w:bookmarkEnd w:id="15"/>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17B3C78E" w:rsidR="001820AA" w:rsidRPr="001820AA" w:rsidRDefault="003B5649" w:rsidP="001820AA">
      <w:pPr>
        <w:spacing w:after="120"/>
        <w:jc w:val="both"/>
        <w:rPr>
          <w:szCs w:val="20"/>
          <w:lang w:val="de-DE"/>
        </w:rPr>
      </w:pPr>
      <w:r>
        <w:rPr>
          <w:noProof/>
          <w:lang w:val="de-DE" w:eastAsia="de-DE"/>
        </w:rPr>
        <mc:AlternateContent>
          <mc:Choice Requires="wps">
            <w:drawing>
              <wp:anchor distT="0" distB="0" distL="114300" distR="114300" simplePos="0" relativeHeight="251658752" behindDoc="0" locked="0" layoutInCell="1" allowOverlap="1" wp14:anchorId="15DCFCA7" wp14:editId="59D54F35">
                <wp:simplePos x="0" y="0"/>
                <wp:positionH relativeFrom="column">
                  <wp:posOffset>20320</wp:posOffset>
                </wp:positionH>
                <wp:positionV relativeFrom="paragraph">
                  <wp:posOffset>1905</wp:posOffset>
                </wp:positionV>
                <wp:extent cx="149860" cy="147320"/>
                <wp:effectExtent l="0" t="0" r="2540" b="508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85C8" id="Rectangle 7" o:spid="_x0000_s1026" style="position:absolute;margin-left:1.6pt;margin-top:.15pt;width:11.8pt;height:1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hH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"/>
            </w:pict>
          </mc:Fallback>
        </mc:AlternateContent>
      </w:r>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6" w:name="Dropdown8"/>
      <w:r w:rsidR="00EC7BD0">
        <w:rPr>
          <w:b/>
          <w:bCs/>
          <w:iCs/>
          <w:lang w:val="de-DE"/>
        </w:rPr>
        <w:instrText xml:space="preserve"> FORMDROPDOWN </w:instrText>
      </w:r>
      <w:r w:rsidR="00816BC2">
        <w:rPr>
          <w:b/>
          <w:bCs/>
          <w:iCs/>
          <w:lang w:val="de-DE"/>
        </w:rPr>
      </w:r>
      <w:r w:rsidR="00816BC2">
        <w:rPr>
          <w:b/>
          <w:bCs/>
          <w:iCs/>
          <w:lang w:val="de-DE"/>
        </w:rPr>
        <w:fldChar w:fldCharType="separate"/>
      </w:r>
      <w:r w:rsidR="00EC7BD0">
        <w:rPr>
          <w:b/>
          <w:bCs/>
          <w:iCs/>
          <w:lang w:val="de-DE"/>
        </w:rPr>
        <w:fldChar w:fldCharType="end"/>
      </w:r>
      <w:bookmarkEnd w:id="16"/>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w:t>
      </w:r>
      <w:r w:rsidR="00CA6887">
        <w:rPr>
          <w:szCs w:val="20"/>
          <w:lang w:val="de-DE"/>
        </w:rPr>
        <w:t>–</w:t>
      </w:r>
      <w:r w:rsidR="001820AA">
        <w:rPr>
          <w:szCs w:val="20"/>
          <w:lang w:val="de-DE"/>
        </w:rPr>
        <w:t xml:space="preserve"> erworben</w:t>
      </w:r>
      <w:r w:rsidR="00CA6887">
        <w:rPr>
          <w:szCs w:val="20"/>
          <w:lang w:val="de-DE"/>
        </w:rPr>
        <w:t xml:space="preserve"> (insgesamt bis zu 10)</w:t>
      </w:r>
      <w:r w:rsidR="001820AA">
        <w:rPr>
          <w:szCs w:val="20"/>
          <w:lang w:val="de-DE"/>
        </w:rPr>
        <w:t>.</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816BC2" w14:paraId="2D5E60BE" w14:textId="77777777" w:rsidTr="00D81F98">
        <w:trPr>
          <w:cantSplit/>
          <w:trHeight w:val="510"/>
        </w:trPr>
        <w:tc>
          <w:tcPr>
            <w:tcW w:w="637" w:type="dxa"/>
            <w:vAlign w:val="center"/>
          </w:tcPr>
          <w:p w14:paraId="7CE6B3C3"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3632" behindDoc="0" locked="0" layoutInCell="1" allowOverlap="1" wp14:anchorId="674C9B76" wp14:editId="00F4FDB3">
                      <wp:simplePos x="0" y="0"/>
                      <wp:positionH relativeFrom="column">
                        <wp:posOffset>78105</wp:posOffset>
                      </wp:positionH>
                      <wp:positionV relativeFrom="paragraph">
                        <wp:posOffset>100965</wp:posOffset>
                      </wp:positionV>
                      <wp:extent cx="149860" cy="147320"/>
                      <wp:effectExtent l="0" t="0" r="2540" b="508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C53D" id="Rectangle 2" o:spid="_x0000_s1026" style="position:absolute;margin-left:6.15pt;margin-top:7.95pt;width:11.8pt;height:1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"/>
                  </w:pict>
                </mc:Fallback>
              </mc:AlternateContent>
            </w:r>
          </w:p>
        </w:tc>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816BC2" w14:paraId="6DE6989F" w14:textId="77777777" w:rsidTr="00D81F98">
        <w:trPr>
          <w:cantSplit/>
          <w:trHeight w:val="510"/>
        </w:trPr>
        <w:tc>
          <w:tcPr>
            <w:tcW w:w="637" w:type="dxa"/>
            <w:vAlign w:val="center"/>
          </w:tcPr>
          <w:p w14:paraId="18B229CD" w14:textId="77777777" w:rsidR="00745239" w:rsidRDefault="003B5649" w:rsidP="00F27886">
            <w:pPr>
              <w:jc w:val="center"/>
              <w:rPr>
                <w:lang w:val="de-DE"/>
              </w:rPr>
            </w:pPr>
            <w:r>
              <w:rPr>
                <w:noProof/>
                <w:lang w:val="de-DE" w:eastAsia="de-DE"/>
              </w:rPr>
              <mc:AlternateContent>
                <mc:Choice Requires="wps">
                  <w:drawing>
                    <wp:anchor distT="0" distB="0" distL="114300" distR="114300" simplePos="0" relativeHeight="251654656" behindDoc="0" locked="0" layoutInCell="1" allowOverlap="1" wp14:anchorId="51B56ADB" wp14:editId="37D1418E">
                      <wp:simplePos x="0" y="0"/>
                      <wp:positionH relativeFrom="column">
                        <wp:posOffset>81915</wp:posOffset>
                      </wp:positionH>
                      <wp:positionV relativeFrom="paragraph">
                        <wp:posOffset>84455</wp:posOffset>
                      </wp:positionV>
                      <wp:extent cx="149860" cy="147320"/>
                      <wp:effectExtent l="0" t="0" r="254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487" id="Rectangle 3" o:spid="_x0000_s1026" style="position:absolute;margin-left:6.45pt;margin-top:6.65pt;width:11.8pt;height:1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Tk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"/>
                  </w:pict>
                </mc:Fallback>
              </mc:AlternateContent>
            </w:r>
          </w:p>
        </w:tc>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816BC2" w14:paraId="0E9297CC" w14:textId="77777777" w:rsidTr="00D81F98">
        <w:trPr>
          <w:cantSplit/>
          <w:trHeight w:val="397"/>
        </w:trPr>
        <w:tc>
          <w:tcPr>
            <w:tcW w:w="637" w:type="dxa"/>
            <w:vAlign w:val="center"/>
          </w:tcPr>
          <w:p w14:paraId="4279F962"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6704" behindDoc="0" locked="0" layoutInCell="1" allowOverlap="1" wp14:anchorId="71CCBC66" wp14:editId="566490C3">
                      <wp:simplePos x="0" y="0"/>
                      <wp:positionH relativeFrom="column">
                        <wp:posOffset>93980</wp:posOffset>
                      </wp:positionH>
                      <wp:positionV relativeFrom="paragraph">
                        <wp:posOffset>54610</wp:posOffset>
                      </wp:positionV>
                      <wp:extent cx="149860" cy="147320"/>
                      <wp:effectExtent l="0" t="0" r="2540" b="50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2498" id="Rectangle 5" o:spid="_x0000_s1026" style="position:absolute;margin-left:7.4pt;margin-top:4.3pt;width:11.8pt;height:1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2xIQIAADs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"/>
                  </w:pict>
                </mc:Fallback>
              </mc:AlternateContent>
            </w:r>
          </w:p>
        </w:tc>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816BC2" w14:paraId="4594733F" w14:textId="77777777" w:rsidTr="00D81F98">
        <w:trPr>
          <w:cantSplit/>
          <w:trHeight w:val="397"/>
        </w:trPr>
        <w:tc>
          <w:tcPr>
            <w:tcW w:w="637" w:type="dxa"/>
            <w:vAlign w:val="center"/>
          </w:tcPr>
          <w:p w14:paraId="28D62708" w14:textId="77777777" w:rsidR="00FE1703" w:rsidRDefault="003B5649" w:rsidP="00F27886">
            <w:pPr>
              <w:jc w:val="center"/>
              <w:rPr>
                <w:lang w:val="de-DE"/>
              </w:rPr>
            </w:pPr>
            <w:r>
              <w:rPr>
                <w:noProof/>
                <w:lang w:val="de-DE" w:eastAsia="de-DE"/>
              </w:rPr>
              <mc:AlternateContent>
                <mc:Choice Requires="wps">
                  <w:drawing>
                    <wp:anchor distT="0" distB="0" distL="114300" distR="114300" simplePos="0" relativeHeight="251655680" behindDoc="0" locked="0" layoutInCell="1" allowOverlap="1" wp14:anchorId="6B125E7B" wp14:editId="3ABF8620">
                      <wp:simplePos x="0" y="0"/>
                      <wp:positionH relativeFrom="column">
                        <wp:posOffset>95250</wp:posOffset>
                      </wp:positionH>
                      <wp:positionV relativeFrom="paragraph">
                        <wp:posOffset>52070</wp:posOffset>
                      </wp:positionV>
                      <wp:extent cx="149860" cy="147320"/>
                      <wp:effectExtent l="0" t="0" r="2540" b="508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5B226" id="Rectangle 4" o:spid="_x0000_s1026" style="position:absolute;margin-left:7.5pt;margin-top:4.1pt;width:11.8pt;height:1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032IQIAADs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"/>
                  </w:pict>
                </mc:Fallback>
              </mc:AlternateContent>
            </w:r>
          </w:p>
        </w:tc>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816BC2"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783D3EE9" w:rsidR="00816C1C" w:rsidRPr="007C470D" w:rsidRDefault="00EC7BD0" w:rsidP="009C6B8C">
            <w:pPr>
              <w:spacing w:before="36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7" w:name="Text10"/>
            <w:r>
              <w:rPr>
                <w:b/>
                <w:bCs/>
                <w:iCs/>
                <w:lang w:val="de-DE"/>
              </w:rPr>
              <w:instrText xml:space="preserve"> FORMTEXT </w:instrText>
            </w:r>
            <w:r>
              <w:rPr>
                <w:b/>
                <w:bCs/>
                <w:iCs/>
                <w:lang w:val="de-DE"/>
              </w:rPr>
            </w:r>
            <w:r>
              <w:rPr>
                <w:b/>
                <w:bCs/>
                <w:iCs/>
                <w:lang w:val="de-DE"/>
              </w:rPr>
              <w:fldChar w:fldCharType="separate"/>
            </w:r>
            <w:r w:rsidR="009C6B8C">
              <w:rPr>
                <w:b/>
                <w:bCs/>
                <w:iCs/>
                <w:lang w:val="de-DE"/>
              </w:rPr>
              <w:t> </w:t>
            </w:r>
            <w:r w:rsidR="009C6B8C">
              <w:rPr>
                <w:b/>
                <w:bCs/>
                <w:iCs/>
                <w:lang w:val="de-DE"/>
              </w:rPr>
              <w:t> </w:t>
            </w:r>
            <w:r w:rsidR="009C6B8C">
              <w:rPr>
                <w:b/>
                <w:bCs/>
                <w:iCs/>
                <w:lang w:val="de-DE"/>
              </w:rPr>
              <w:t> </w:t>
            </w:r>
            <w:r w:rsidR="009C6B8C">
              <w:rPr>
                <w:b/>
                <w:bCs/>
                <w:iCs/>
                <w:lang w:val="de-DE"/>
              </w:rPr>
              <w:t> </w:t>
            </w:r>
            <w:r w:rsidR="009C6B8C">
              <w:rPr>
                <w:b/>
                <w:bCs/>
                <w:iCs/>
                <w:lang w:val="de-DE"/>
              </w:rPr>
              <w:t> </w:t>
            </w:r>
            <w:r>
              <w:rPr>
                <w:b/>
                <w:bCs/>
                <w:iCs/>
                <w:lang w:val="de-DE"/>
              </w:rPr>
              <w:fldChar w:fldCharType="end"/>
            </w:r>
            <w:bookmarkEnd w:id="17"/>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8"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8"/>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lang w:val="de-DE" w:eastAsia="de-DE"/>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lang w:val="de-DE" w:eastAsia="de-DE"/>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77777777" w:rsidR="00745239" w:rsidRDefault="00745239">
      <w:pPr>
        <w:jc w:val="both"/>
        <w:rPr>
          <w:sz w:val="2"/>
          <w:lang w:val="de-DE"/>
        </w:rPr>
      </w:pPr>
    </w:p>
    <w:sectPr w:rsidR="00745239" w:rsidSect="002F4BDB">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A7D52" w14:textId="77777777" w:rsidR="00E833B9" w:rsidRDefault="00E833B9">
      <w:r>
        <w:separator/>
      </w:r>
    </w:p>
  </w:endnote>
  <w:endnote w:type="continuationSeparator" w:id="0">
    <w:p w14:paraId="787D5E15" w14:textId="77777777" w:rsidR="00E833B9" w:rsidRDefault="00E8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1C312" w14:textId="77777777" w:rsidR="004F02D6" w:rsidRDefault="004F02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C9825" w14:textId="77777777" w:rsidR="004F02D6" w:rsidRDefault="004F02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97DF0" w14:textId="77777777" w:rsidR="00E833B9" w:rsidRDefault="00E833B9">
      <w:r>
        <w:separator/>
      </w:r>
    </w:p>
  </w:footnote>
  <w:footnote w:type="continuationSeparator" w:id="0">
    <w:p w14:paraId="371EE50B" w14:textId="77777777" w:rsidR="00E833B9" w:rsidRDefault="00E83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F4E89" w14:textId="77777777" w:rsidR="004F02D6" w:rsidRDefault="004F02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72ADC" w14:textId="56EE0E3D" w:rsidR="00915CC0" w:rsidRPr="007F68BC" w:rsidRDefault="003B5649" w:rsidP="00915CC0">
    <w:pPr>
      <w:autoSpaceDE w:val="0"/>
      <w:autoSpaceDN w:val="0"/>
      <w:adjustRightInd w:val="0"/>
      <w:jc w:val="center"/>
      <w:rPr>
        <w:rFonts w:ascii="Arial Narrow" w:hAnsi="Arial Narrow"/>
        <w:b/>
        <w:bCs/>
        <w:sz w:val="36"/>
        <w:szCs w:val="36"/>
        <w:lang w:val="de-DE" w:eastAsia="de-DE"/>
      </w:rPr>
    </w:pPr>
    <w:r>
      <w:rPr>
        <w:noProof/>
        <w:lang w:val="de-DE" w:eastAsia="de-DE"/>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77777777"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7777777"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4D29F5C6" w14:textId="036902E0" w:rsidR="00915CC0" w:rsidRDefault="00E84771" w:rsidP="004F02D6">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p>
  <w:p w14:paraId="6E9FF868" w14:textId="581020AF" w:rsidR="004F02D6" w:rsidRPr="004F02D6" w:rsidRDefault="004F02D6" w:rsidP="004F02D6">
    <w:pPr>
      <w:tabs>
        <w:tab w:val="center" w:pos="4819"/>
        <w:tab w:val="right" w:pos="9638"/>
      </w:tabs>
      <w:autoSpaceDE w:val="0"/>
      <w:autoSpaceDN w:val="0"/>
      <w:adjustRightInd w:val="0"/>
      <w:jc w:val="center"/>
      <w:rPr>
        <w:rFonts w:cs="Arial"/>
        <w:b/>
        <w:sz w:val="24"/>
      </w:rPr>
    </w:pPr>
    <w:r w:rsidRPr="004F02D6">
      <w:rPr>
        <w:rFonts w:cs="Arial"/>
        <w:b/>
        <w:sz w:val="18"/>
        <w:szCs w:val="18"/>
        <w:lang w:val="de-DE" w:eastAsia="de-DE"/>
      </w:rPr>
      <w:t>Landesverband Schleswig-Holstein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0F95" w14:textId="77777777" w:rsidR="004F02D6" w:rsidRDefault="004F02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xkHRpwBS/+4+HzxdaTAfIC20RQ1NswO9JPHqVHmYmChPUMtaYiaXCpsX4r8V2XZAZjYXHAItgbcl6z10ERqEOQ==" w:salt="F8nFO5hK4gn+m4JcgE4SEg=="/>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23"/>
    <w:rsid w:val="00003BC9"/>
    <w:rsid w:val="000771EA"/>
    <w:rsid w:val="000877B0"/>
    <w:rsid w:val="00092CD7"/>
    <w:rsid w:val="00094C45"/>
    <w:rsid w:val="000B12D8"/>
    <w:rsid w:val="000B205A"/>
    <w:rsid w:val="000B5037"/>
    <w:rsid w:val="000D03C4"/>
    <w:rsid w:val="000F27E5"/>
    <w:rsid w:val="00104146"/>
    <w:rsid w:val="00116C75"/>
    <w:rsid w:val="00116F32"/>
    <w:rsid w:val="00150E1D"/>
    <w:rsid w:val="001670BB"/>
    <w:rsid w:val="001820AA"/>
    <w:rsid w:val="00191241"/>
    <w:rsid w:val="001B249E"/>
    <w:rsid w:val="001C58FD"/>
    <w:rsid w:val="001C59CF"/>
    <w:rsid w:val="001E0B1D"/>
    <w:rsid w:val="001E2CD0"/>
    <w:rsid w:val="002033E4"/>
    <w:rsid w:val="002273E3"/>
    <w:rsid w:val="00235186"/>
    <w:rsid w:val="00237A21"/>
    <w:rsid w:val="00277B51"/>
    <w:rsid w:val="0028304B"/>
    <w:rsid w:val="002A32EA"/>
    <w:rsid w:val="002A639D"/>
    <w:rsid w:val="002B709B"/>
    <w:rsid w:val="002C583C"/>
    <w:rsid w:val="002C73E3"/>
    <w:rsid w:val="002F4BDB"/>
    <w:rsid w:val="00302D03"/>
    <w:rsid w:val="00303AF4"/>
    <w:rsid w:val="00323264"/>
    <w:rsid w:val="0033134B"/>
    <w:rsid w:val="003701D4"/>
    <w:rsid w:val="0037246F"/>
    <w:rsid w:val="00377522"/>
    <w:rsid w:val="003B5649"/>
    <w:rsid w:val="003E1980"/>
    <w:rsid w:val="003E46D5"/>
    <w:rsid w:val="00410851"/>
    <w:rsid w:val="00417AB1"/>
    <w:rsid w:val="00444BDA"/>
    <w:rsid w:val="004916CE"/>
    <w:rsid w:val="004C4414"/>
    <w:rsid w:val="004D0AE3"/>
    <w:rsid w:val="004F02D6"/>
    <w:rsid w:val="00502714"/>
    <w:rsid w:val="00542363"/>
    <w:rsid w:val="00557C4C"/>
    <w:rsid w:val="005708E7"/>
    <w:rsid w:val="00573C36"/>
    <w:rsid w:val="00581848"/>
    <w:rsid w:val="005A3119"/>
    <w:rsid w:val="005B2132"/>
    <w:rsid w:val="005D5F6D"/>
    <w:rsid w:val="005D6FC8"/>
    <w:rsid w:val="00633DAC"/>
    <w:rsid w:val="00634171"/>
    <w:rsid w:val="0064364F"/>
    <w:rsid w:val="0065127B"/>
    <w:rsid w:val="00656C8B"/>
    <w:rsid w:val="00672F1C"/>
    <w:rsid w:val="00686B0A"/>
    <w:rsid w:val="00687C02"/>
    <w:rsid w:val="006B73C9"/>
    <w:rsid w:val="006C7118"/>
    <w:rsid w:val="006D5ECD"/>
    <w:rsid w:val="00701201"/>
    <w:rsid w:val="007240B8"/>
    <w:rsid w:val="00745239"/>
    <w:rsid w:val="00782D42"/>
    <w:rsid w:val="007A60E3"/>
    <w:rsid w:val="007C470D"/>
    <w:rsid w:val="007F3089"/>
    <w:rsid w:val="007F43CD"/>
    <w:rsid w:val="007F68BC"/>
    <w:rsid w:val="008003AE"/>
    <w:rsid w:val="00806591"/>
    <w:rsid w:val="00806DBC"/>
    <w:rsid w:val="008157DB"/>
    <w:rsid w:val="008164DB"/>
    <w:rsid w:val="00816BC2"/>
    <w:rsid w:val="00816C1C"/>
    <w:rsid w:val="00873FD4"/>
    <w:rsid w:val="00895F12"/>
    <w:rsid w:val="008C111F"/>
    <w:rsid w:val="008D4133"/>
    <w:rsid w:val="008E09F0"/>
    <w:rsid w:val="008E252E"/>
    <w:rsid w:val="008F734F"/>
    <w:rsid w:val="0090666A"/>
    <w:rsid w:val="00915CC0"/>
    <w:rsid w:val="009248DC"/>
    <w:rsid w:val="00930B0C"/>
    <w:rsid w:val="00960E3B"/>
    <w:rsid w:val="00971287"/>
    <w:rsid w:val="009714B4"/>
    <w:rsid w:val="00995F9A"/>
    <w:rsid w:val="009B2586"/>
    <w:rsid w:val="009C6B8C"/>
    <w:rsid w:val="00A43DFB"/>
    <w:rsid w:val="00A46AD6"/>
    <w:rsid w:val="00A60031"/>
    <w:rsid w:val="00A87F57"/>
    <w:rsid w:val="00A966C0"/>
    <w:rsid w:val="00AB0939"/>
    <w:rsid w:val="00AC2AFA"/>
    <w:rsid w:val="00AE6F49"/>
    <w:rsid w:val="00AF3A92"/>
    <w:rsid w:val="00B05C23"/>
    <w:rsid w:val="00B74B28"/>
    <w:rsid w:val="00B7750F"/>
    <w:rsid w:val="00BD13CE"/>
    <w:rsid w:val="00BE6B76"/>
    <w:rsid w:val="00BE7A79"/>
    <w:rsid w:val="00BE7E4B"/>
    <w:rsid w:val="00C03FEA"/>
    <w:rsid w:val="00C35EC2"/>
    <w:rsid w:val="00C42690"/>
    <w:rsid w:val="00C60586"/>
    <w:rsid w:val="00C875C8"/>
    <w:rsid w:val="00CA60C5"/>
    <w:rsid w:val="00CA6887"/>
    <w:rsid w:val="00CB4364"/>
    <w:rsid w:val="00CD2CE9"/>
    <w:rsid w:val="00CD5A16"/>
    <w:rsid w:val="00CF4059"/>
    <w:rsid w:val="00CF65FC"/>
    <w:rsid w:val="00D67C22"/>
    <w:rsid w:val="00D81F98"/>
    <w:rsid w:val="00DA57CD"/>
    <w:rsid w:val="00DB280C"/>
    <w:rsid w:val="00DD0D16"/>
    <w:rsid w:val="00DD7D6C"/>
    <w:rsid w:val="00E07867"/>
    <w:rsid w:val="00E12EDF"/>
    <w:rsid w:val="00E42519"/>
    <w:rsid w:val="00E4522E"/>
    <w:rsid w:val="00E45626"/>
    <w:rsid w:val="00E46B13"/>
    <w:rsid w:val="00E67C93"/>
    <w:rsid w:val="00E833B9"/>
    <w:rsid w:val="00E84771"/>
    <w:rsid w:val="00E85C55"/>
    <w:rsid w:val="00E967E0"/>
    <w:rsid w:val="00EA06E8"/>
    <w:rsid w:val="00EB19E3"/>
    <w:rsid w:val="00EC7BD0"/>
    <w:rsid w:val="00F07D8C"/>
    <w:rsid w:val="00F160AC"/>
    <w:rsid w:val="00F255AE"/>
    <w:rsid w:val="00F25D80"/>
    <w:rsid w:val="00F27886"/>
    <w:rsid w:val="00F77409"/>
    <w:rsid w:val="00F8298A"/>
    <w:rsid w:val="00FB3BFF"/>
    <w:rsid w:val="00FC47D1"/>
    <w:rsid w:val="00FD1EAC"/>
    <w:rsid w:val="00FD5381"/>
    <w:rsid w:val="00FE0081"/>
    <w:rsid w:val="00FE1703"/>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 w:type="character" w:customStyle="1" w:styleId="FuzeileZchn">
    <w:name w:val="Fußzeile Zchn"/>
    <w:basedOn w:val="Absatz-Standardschriftart"/>
    <w:link w:val="Fuzeile"/>
    <w:uiPriority w:val="99"/>
    <w:rsid w:val="0037246F"/>
    <w:rPr>
      <w:rFonts w:ascii="Arial" w:hAnsi="Arial"/>
      <w:szCs w:val="24"/>
      <w:lang w:val="en-GB" w:eastAsia="en-US"/>
    </w:rPr>
  </w:style>
  <w:style w:type="paragraph" w:styleId="Sprechblasentext">
    <w:name w:val="Balloon Text"/>
    <w:basedOn w:val="Standard"/>
    <w:link w:val="SprechblasentextZchn"/>
    <w:uiPriority w:val="99"/>
    <w:semiHidden/>
    <w:unhideWhenUsed/>
    <w:rsid w:val="00816BC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6BC2"/>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77316">
      <w:bodyDiv w:val="1"/>
      <w:marLeft w:val="0"/>
      <w:marRight w:val="0"/>
      <w:marTop w:val="0"/>
      <w:marBottom w:val="0"/>
      <w:divBdr>
        <w:top w:val="none" w:sz="0" w:space="0" w:color="auto"/>
        <w:left w:val="none" w:sz="0" w:space="0" w:color="auto"/>
        <w:bottom w:val="none" w:sz="0" w:space="0" w:color="auto"/>
        <w:right w:val="none" w:sz="0" w:space="0" w:color="auto"/>
      </w:divBdr>
    </w:div>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82BB0-11C9-452F-9073-270D4F65C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03_bdmp_wrb_antrag_091204.dot</Template>
  <TotalTime>0</TotalTime>
  <Pages>1</Pages>
  <Words>334</Words>
  <Characters>2105</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Brandenburger</dc:creator>
  <cp:keywords/>
  <cp:lastModifiedBy> </cp:lastModifiedBy>
  <cp:revision>2</cp:revision>
  <cp:lastPrinted>2020-11-21T16:25:00Z</cp:lastPrinted>
  <dcterms:created xsi:type="dcterms:W3CDTF">2020-11-21T16:30:00Z</dcterms:created>
  <dcterms:modified xsi:type="dcterms:W3CDTF">2020-11-21T16:30:00Z</dcterms:modified>
</cp:coreProperties>
</file>